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A83" w:rsidRPr="00795A83" w:rsidRDefault="00795A83" w:rsidP="00795A83">
      <w:pPr>
        <w:spacing w:before="100" w:beforeAutospacing="1" w:after="100" w:afterAutospacing="1"/>
        <w:rPr>
          <w:rFonts w:ascii="Times New Roman" w:hAnsi="Times New Roman"/>
          <w:bCs/>
          <w:color w:val="000000"/>
        </w:rPr>
      </w:pPr>
      <w:r w:rsidRPr="00795A83">
        <w:rPr>
          <w:rFonts w:ascii="Times New Roman" w:hAnsi="Times New Roman"/>
          <w:b/>
          <w:bCs/>
          <w:color w:val="000000"/>
        </w:rPr>
        <w:t>Title:</w:t>
      </w:r>
      <w:r w:rsidRPr="00795A83">
        <w:rPr>
          <w:rFonts w:ascii="Times New Roman" w:hAnsi="Times New Roman"/>
          <w:b/>
          <w:bCs/>
          <w:color w:val="000000"/>
        </w:rPr>
        <w:tab/>
      </w:r>
      <w:r w:rsidR="00D938ED" w:rsidRPr="00795A83">
        <w:rPr>
          <w:rFonts w:ascii="Times New Roman" w:hAnsi="Times New Roman"/>
          <w:bCs/>
          <w:color w:val="000000"/>
        </w:rPr>
        <w:t>Electrical En</w:t>
      </w:r>
      <w:r>
        <w:rPr>
          <w:rFonts w:ascii="Times New Roman" w:hAnsi="Times New Roman"/>
          <w:bCs/>
          <w:color w:val="000000"/>
        </w:rPr>
        <w:t>gineering Technician</w:t>
      </w:r>
      <w:r w:rsidRPr="00795A83">
        <w:rPr>
          <w:rFonts w:ascii="Times New Roman" w:hAnsi="Times New Roman"/>
          <w:bCs/>
          <w:color w:val="000000"/>
        </w:rPr>
        <w:br/>
      </w:r>
      <w:r w:rsidRPr="00795A83">
        <w:rPr>
          <w:rFonts w:ascii="Times New Roman" w:hAnsi="Times New Roman"/>
          <w:b/>
          <w:bCs/>
          <w:color w:val="000000"/>
        </w:rPr>
        <w:t xml:space="preserve">Status: </w:t>
      </w:r>
      <w:r w:rsidRPr="00795A83">
        <w:rPr>
          <w:rFonts w:ascii="Times New Roman" w:hAnsi="Times New Roman"/>
          <w:bCs/>
          <w:color w:val="000000"/>
        </w:rPr>
        <w:t>Non-Exempt</w:t>
      </w:r>
    </w:p>
    <w:p w:rsidR="00795A83" w:rsidRDefault="00795A83" w:rsidP="00795A83">
      <w:pPr>
        <w:jc w:val="both"/>
        <w:rPr>
          <w:rFonts w:ascii="Times New Roman" w:hAnsi="Times New Roman"/>
          <w:b/>
          <w:bCs/>
          <w:color w:val="000000"/>
        </w:rPr>
      </w:pPr>
      <w:r w:rsidRPr="00795A83">
        <w:rPr>
          <w:rFonts w:ascii="Times New Roman" w:hAnsi="Times New Roman"/>
          <w:b/>
          <w:bCs/>
          <w:color w:val="000000"/>
        </w:rPr>
        <w:t>Summary:</w:t>
      </w:r>
    </w:p>
    <w:p w:rsidR="00795A83" w:rsidRPr="00795A83" w:rsidRDefault="00795A83" w:rsidP="00795A83">
      <w:pPr>
        <w:jc w:val="both"/>
        <w:rPr>
          <w:rFonts w:ascii="Times New Roman" w:hAnsi="Times New Roman"/>
          <w:b/>
          <w:bCs/>
          <w:color w:val="000000"/>
        </w:rPr>
      </w:pPr>
      <w:r w:rsidRPr="00795A83">
        <w:rPr>
          <w:rFonts w:ascii="Times New Roman" w:hAnsi="Times New Roman"/>
          <w:b/>
          <w:bCs/>
          <w:color w:val="000000"/>
        </w:rPr>
        <w:br/>
      </w:r>
      <w:r w:rsidRPr="00795A83">
        <w:rPr>
          <w:rFonts w:ascii="Times New Roman" w:hAnsi="Times New Roman"/>
        </w:rPr>
        <w:t xml:space="preserve">To be an integral part of a production team dedication to the </w:t>
      </w:r>
      <w:r>
        <w:rPr>
          <w:rFonts w:ascii="Times New Roman" w:hAnsi="Times New Roman"/>
        </w:rPr>
        <w:t>assembly of systems</w:t>
      </w:r>
      <w:r w:rsidRPr="00795A83">
        <w:rPr>
          <w:rFonts w:ascii="Times New Roman" w:hAnsi="Times New Roman"/>
        </w:rPr>
        <w:t>.  Work will include materials preparation</w:t>
      </w:r>
      <w:r>
        <w:rPr>
          <w:rFonts w:ascii="Times New Roman" w:hAnsi="Times New Roman"/>
        </w:rPr>
        <w:t>, assembly, and testing.</w:t>
      </w:r>
    </w:p>
    <w:p w:rsidR="00795A83" w:rsidRDefault="00795A83" w:rsidP="00795A83">
      <w:pPr>
        <w:jc w:val="both"/>
        <w:rPr>
          <w:rFonts w:ascii="Times New Roman" w:hAnsi="Times New Roman"/>
        </w:rPr>
      </w:pPr>
    </w:p>
    <w:p w:rsidR="00795A83" w:rsidRPr="00795A83" w:rsidRDefault="00795A83" w:rsidP="00795A8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Responsibilities:</w:t>
      </w:r>
    </w:p>
    <w:p w:rsidR="00D938ED" w:rsidRPr="00795A83" w:rsidRDefault="00D938ED" w:rsidP="00795A8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 xml:space="preserve">Assembly </w:t>
      </w:r>
    </w:p>
    <w:p w:rsidR="00D938ED" w:rsidRPr="00795A83" w:rsidRDefault="00D938ED" w:rsidP="00795A8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>Harnessing</w:t>
      </w:r>
    </w:p>
    <w:p w:rsidR="00D938ED" w:rsidRPr="00795A83" w:rsidRDefault="00D938ED" w:rsidP="00795A8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>Small PCBs (surface mount components)</w:t>
      </w:r>
    </w:p>
    <w:p w:rsidR="00D938ED" w:rsidRPr="00795A83" w:rsidRDefault="00D938ED" w:rsidP="00795A8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>Electromechanical assemblies</w:t>
      </w:r>
    </w:p>
    <w:p w:rsidR="00D938ED" w:rsidRPr="00795A83" w:rsidRDefault="00D938ED" w:rsidP="00795A8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>Electrical enclosures</w:t>
      </w:r>
    </w:p>
    <w:p w:rsidR="00D938ED" w:rsidRPr="00795A83" w:rsidRDefault="00D938ED" w:rsidP="00795A83">
      <w:pPr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>System subassemblies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  <w:color w:val="000000"/>
        </w:rPr>
        <w:t>Testing</w:t>
      </w:r>
      <w:r w:rsidRPr="00795A83">
        <w:rPr>
          <w:rFonts w:ascii="Times New Roman" w:eastAsia="Times New Roman" w:hAnsi="Times New Roman"/>
        </w:rPr>
        <w:t xml:space="preserve"> </w:t>
      </w:r>
    </w:p>
    <w:p w:rsidR="00D938ED" w:rsidRPr="00795A83" w:rsidRDefault="00D938ED" w:rsidP="00795A8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  <w:color w:val="000000"/>
        </w:rPr>
        <w:t>PCB commissioning</w:t>
      </w:r>
    </w:p>
    <w:p w:rsidR="00D938ED" w:rsidRPr="00795A83" w:rsidRDefault="00D938ED" w:rsidP="00795A8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  <w:color w:val="000000"/>
        </w:rPr>
        <w:t>PCB and assembly calibrations</w:t>
      </w:r>
    </w:p>
    <w:p w:rsidR="00D938ED" w:rsidRPr="00795A83" w:rsidRDefault="00D938ED" w:rsidP="00795A8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 xml:space="preserve">Components 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 xml:space="preserve">Documentation </w:t>
      </w:r>
    </w:p>
    <w:p w:rsidR="00D938ED" w:rsidRPr="00795A83" w:rsidRDefault="00D938ED" w:rsidP="00795A8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>Aid in creating process and assembly procedures</w:t>
      </w:r>
    </w:p>
    <w:p w:rsidR="00D938ED" w:rsidRPr="00795A83" w:rsidRDefault="00D938ED" w:rsidP="00795A8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>Inventory management</w:t>
      </w:r>
    </w:p>
    <w:p w:rsidR="00D938ED" w:rsidRPr="00795A83" w:rsidRDefault="00D938ED" w:rsidP="00795A83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>Inventory tracking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>Knowledge of fundamental electronics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 xml:space="preserve">Experience in electrical system troubleshooting 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 xml:space="preserve">Ability to operate in a small team with a minimum of supervision 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</w:rPr>
      </w:pPr>
      <w:r w:rsidRPr="00795A83">
        <w:rPr>
          <w:rFonts w:ascii="Times New Roman" w:eastAsia="Times New Roman" w:hAnsi="Times New Roman"/>
        </w:rPr>
        <w:t xml:space="preserve">Good Organizational and Planning skills </w:t>
      </w:r>
    </w:p>
    <w:p w:rsidR="00D938ED" w:rsidRPr="00795A83" w:rsidRDefault="00D938ED" w:rsidP="00795A8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</w:rPr>
      </w:pPr>
      <w:r w:rsidRPr="00795A83">
        <w:rPr>
          <w:rFonts w:ascii="Times New Roman" w:eastAsia="Times New Roman" w:hAnsi="Times New Roman"/>
          <w:color w:val="000000"/>
        </w:rPr>
        <w:t xml:space="preserve">Works overtime as required </w:t>
      </w:r>
    </w:p>
    <w:p w:rsidR="00D938ED" w:rsidRPr="00795A83" w:rsidRDefault="00D938ED" w:rsidP="00795A83">
      <w:pPr>
        <w:spacing w:before="100" w:beforeAutospacing="1" w:after="100" w:afterAutospacing="1"/>
        <w:jc w:val="both"/>
        <w:rPr>
          <w:rFonts w:ascii="Times New Roman" w:hAnsi="Times New Roman"/>
          <w:color w:val="000000"/>
        </w:rPr>
      </w:pPr>
      <w:r w:rsidRPr="00795A83">
        <w:rPr>
          <w:rFonts w:ascii="Times New Roman" w:hAnsi="Times New Roman"/>
          <w:b/>
          <w:bCs/>
          <w:color w:val="000000"/>
        </w:rPr>
        <w:t>Skills/Qualifications:</w:t>
      </w:r>
      <w:r w:rsidRPr="00795A83">
        <w:rPr>
          <w:rFonts w:ascii="Times New Roman" w:hAnsi="Times New Roman"/>
          <w:color w:val="000000"/>
        </w:rPr>
        <w:t xml:space="preserve"> </w:t>
      </w:r>
    </w:p>
    <w:p w:rsidR="00D938ED" w:rsidRPr="00795A83" w:rsidRDefault="00D938ED" w:rsidP="00795A8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80"/>
        <w:jc w:val="both"/>
        <w:rPr>
          <w:rFonts w:ascii="Times New Roman" w:hAnsi="Times New Roman"/>
        </w:rPr>
      </w:pPr>
      <w:r w:rsidRPr="00795A83">
        <w:rPr>
          <w:rFonts w:ascii="Times New Roman" w:hAnsi="Times New Roman"/>
        </w:rPr>
        <w:t>Minimum requirements: Technical 2-year degree or 5 years of relevant experience</w:t>
      </w:r>
    </w:p>
    <w:p w:rsidR="00D938ED" w:rsidRPr="00795A83" w:rsidRDefault="00D938ED" w:rsidP="00795A8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80"/>
        <w:jc w:val="both"/>
        <w:rPr>
          <w:rFonts w:ascii="Times New Roman" w:hAnsi="Times New Roman"/>
        </w:rPr>
      </w:pPr>
      <w:r w:rsidRPr="00795A83">
        <w:rPr>
          <w:rFonts w:ascii="Times New Roman" w:hAnsi="Times New Roman"/>
        </w:rPr>
        <w:t>Experience with mechanical assembly</w:t>
      </w:r>
    </w:p>
    <w:p w:rsidR="00D938ED" w:rsidRPr="00795A83" w:rsidRDefault="00D938ED" w:rsidP="00795A8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80"/>
        <w:jc w:val="both"/>
        <w:rPr>
          <w:rFonts w:ascii="Times New Roman" w:hAnsi="Times New Roman"/>
        </w:rPr>
      </w:pPr>
      <w:r w:rsidRPr="00795A83">
        <w:rPr>
          <w:rFonts w:ascii="Times New Roman" w:hAnsi="Times New Roman"/>
        </w:rPr>
        <w:t>Experience with wiring, reading wiring diagrams</w:t>
      </w:r>
    </w:p>
    <w:p w:rsidR="00D938ED" w:rsidRPr="00795A83" w:rsidRDefault="00D938ED" w:rsidP="00795A8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80"/>
        <w:jc w:val="both"/>
        <w:rPr>
          <w:rFonts w:ascii="Times New Roman" w:hAnsi="Times New Roman"/>
        </w:rPr>
      </w:pPr>
      <w:r w:rsidRPr="00795A83">
        <w:rPr>
          <w:rFonts w:ascii="Times New Roman" w:hAnsi="Times New Roman"/>
        </w:rPr>
        <w:t>Experience with wire harnessing and fabrication</w:t>
      </w:r>
    </w:p>
    <w:p w:rsidR="00D938ED" w:rsidRDefault="00D938ED" w:rsidP="00795A8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80"/>
        <w:jc w:val="both"/>
        <w:rPr>
          <w:rFonts w:ascii="Times New Roman" w:hAnsi="Times New Roman"/>
        </w:rPr>
      </w:pPr>
      <w:r w:rsidRPr="00795A83">
        <w:rPr>
          <w:rFonts w:ascii="Times New Roman" w:hAnsi="Times New Roman"/>
        </w:rPr>
        <w:t>Familiarity with electrical equipment (multi-meters, oscilloscope, soldering, IPC standards)</w:t>
      </w:r>
    </w:p>
    <w:p w:rsidR="008F1B7D" w:rsidRPr="008F1B7D" w:rsidRDefault="008F1B7D" w:rsidP="008F1B7D">
      <w:pPr>
        <w:jc w:val="both"/>
        <w:rPr>
          <w:rFonts w:ascii="Times New Roman" w:hAnsi="Times New Roman"/>
        </w:rPr>
      </w:pPr>
      <w:bookmarkStart w:id="0" w:name="_GoBack"/>
      <w:bookmarkEnd w:id="0"/>
    </w:p>
    <w:p w:rsidR="008F1B7D" w:rsidRPr="008F1B7D" w:rsidRDefault="008F1B7D" w:rsidP="008F1B7D">
      <w:pPr>
        <w:jc w:val="both"/>
        <w:rPr>
          <w:rFonts w:ascii="Times New Roman" w:hAnsi="Times New Roman"/>
        </w:rPr>
      </w:pPr>
      <w:r w:rsidRPr="008F1B7D">
        <w:rPr>
          <w:rFonts w:ascii="Times New Roman" w:hAnsi="Times New Roman"/>
        </w:rPr>
        <w:t xml:space="preserve">Email </w:t>
      </w:r>
      <w:hyperlink r:id="rId7" w:history="1">
        <w:r w:rsidRPr="008F1B7D">
          <w:rPr>
            <w:rStyle w:val="Hyperlink"/>
            <w:rFonts w:ascii="Times New Roman" w:hAnsi="Times New Roman"/>
          </w:rPr>
          <w:t>careers@wattfuelcell.com</w:t>
        </w:r>
      </w:hyperlink>
      <w:r w:rsidRPr="008F1B7D">
        <w:rPr>
          <w:rFonts w:ascii="Times New Roman" w:hAnsi="Times New Roman"/>
        </w:rPr>
        <w:t xml:space="preserve"> or contact 724.547.9170 to apply for this position.</w:t>
      </w:r>
    </w:p>
    <w:p w:rsidR="008F1B7D" w:rsidRPr="00795A83" w:rsidRDefault="008F1B7D" w:rsidP="008F1B7D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</w:rPr>
      </w:pPr>
    </w:p>
    <w:p w:rsidR="00B9547F" w:rsidRPr="00795A83" w:rsidRDefault="00B9547F" w:rsidP="00795A83">
      <w:pPr>
        <w:jc w:val="both"/>
        <w:rPr>
          <w:rFonts w:ascii="Times New Roman" w:hAnsi="Times New Roman"/>
        </w:rPr>
      </w:pPr>
    </w:p>
    <w:sectPr w:rsidR="00B9547F" w:rsidRPr="00795A83" w:rsidSect="00F461B6">
      <w:headerReference w:type="default" r:id="rId8"/>
      <w:pgSz w:w="12240" w:h="15840"/>
      <w:pgMar w:top="1710" w:right="1440" w:bottom="19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209" w:rsidRDefault="00B42209" w:rsidP="00B42611">
      <w:r>
        <w:separator/>
      </w:r>
    </w:p>
  </w:endnote>
  <w:endnote w:type="continuationSeparator" w:id="0">
    <w:p w:rsidR="00B42209" w:rsidRDefault="00B42209" w:rsidP="00B4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209" w:rsidRDefault="00B42209" w:rsidP="00B42611">
      <w:r>
        <w:separator/>
      </w:r>
    </w:p>
  </w:footnote>
  <w:footnote w:type="continuationSeparator" w:id="0">
    <w:p w:rsidR="00B42209" w:rsidRDefault="00B42209" w:rsidP="00B42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611" w:rsidRDefault="00B42611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60AD165" wp14:editId="680FC63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TT-Letterhead-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446EE"/>
    <w:multiLevelType w:val="multilevel"/>
    <w:tmpl w:val="B026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B50799"/>
    <w:multiLevelType w:val="hybridMultilevel"/>
    <w:tmpl w:val="56929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09"/>
    <w:rsid w:val="00016481"/>
    <w:rsid w:val="000E09C0"/>
    <w:rsid w:val="00112496"/>
    <w:rsid w:val="0019464C"/>
    <w:rsid w:val="001C26CC"/>
    <w:rsid w:val="001D0CFB"/>
    <w:rsid w:val="00225AD8"/>
    <w:rsid w:val="003065D9"/>
    <w:rsid w:val="00372F0D"/>
    <w:rsid w:val="003972E9"/>
    <w:rsid w:val="003C4050"/>
    <w:rsid w:val="00407273"/>
    <w:rsid w:val="00470511"/>
    <w:rsid w:val="0048571D"/>
    <w:rsid w:val="004B79D7"/>
    <w:rsid w:val="00515505"/>
    <w:rsid w:val="00552453"/>
    <w:rsid w:val="00555F39"/>
    <w:rsid w:val="005960F2"/>
    <w:rsid w:val="005C45E0"/>
    <w:rsid w:val="005D0C3A"/>
    <w:rsid w:val="005D7589"/>
    <w:rsid w:val="00630722"/>
    <w:rsid w:val="00795A83"/>
    <w:rsid w:val="007B00C6"/>
    <w:rsid w:val="007B330B"/>
    <w:rsid w:val="007B70D5"/>
    <w:rsid w:val="007D3C3F"/>
    <w:rsid w:val="0083609F"/>
    <w:rsid w:val="008F1B7D"/>
    <w:rsid w:val="00907302"/>
    <w:rsid w:val="00997AD5"/>
    <w:rsid w:val="009E1088"/>
    <w:rsid w:val="00A42CF2"/>
    <w:rsid w:val="00B42209"/>
    <w:rsid w:val="00B42611"/>
    <w:rsid w:val="00B458B9"/>
    <w:rsid w:val="00B73231"/>
    <w:rsid w:val="00B9547F"/>
    <w:rsid w:val="00BA4AF7"/>
    <w:rsid w:val="00D17E82"/>
    <w:rsid w:val="00D6732D"/>
    <w:rsid w:val="00D938ED"/>
    <w:rsid w:val="00DE0CDD"/>
    <w:rsid w:val="00E1328F"/>
    <w:rsid w:val="00EB3832"/>
    <w:rsid w:val="00F06F78"/>
    <w:rsid w:val="00F461B6"/>
    <w:rsid w:val="00F52B0F"/>
    <w:rsid w:val="00F57087"/>
    <w:rsid w:val="00F709F1"/>
    <w:rsid w:val="00F85FCE"/>
    <w:rsid w:val="00FA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4305690C-A702-4BD1-8B54-3DCF6E4D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8ED"/>
    <w:rPr>
      <w:rFonts w:ascii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6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611"/>
  </w:style>
  <w:style w:type="paragraph" w:styleId="Footer">
    <w:name w:val="footer"/>
    <w:basedOn w:val="Normal"/>
    <w:link w:val="FooterChar"/>
    <w:uiPriority w:val="99"/>
    <w:unhideWhenUsed/>
    <w:rsid w:val="00B426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611"/>
  </w:style>
  <w:style w:type="paragraph" w:styleId="BalloonText">
    <w:name w:val="Balloon Text"/>
    <w:basedOn w:val="Normal"/>
    <w:link w:val="BalloonTextChar"/>
    <w:uiPriority w:val="99"/>
    <w:semiHidden/>
    <w:unhideWhenUsed/>
    <w:rsid w:val="00DE0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CD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1B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B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7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eers@wattfuelcel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dewald\AppData\Local\Temp\Temp1_WATT-Letterhead.zip\WATT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WATT-Letterhead-Template</Template>
  <TotalTime>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DeWald</dc:creator>
  <cp:keywords/>
  <dc:description/>
  <cp:lastModifiedBy>Sarah DeWald</cp:lastModifiedBy>
  <cp:revision>3</cp:revision>
  <cp:lastPrinted>2016-10-03T15:34:00Z</cp:lastPrinted>
  <dcterms:created xsi:type="dcterms:W3CDTF">2017-03-17T13:29:00Z</dcterms:created>
  <dcterms:modified xsi:type="dcterms:W3CDTF">2017-03-17T13:41:00Z</dcterms:modified>
</cp:coreProperties>
</file>